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8C5" w:rsidRPr="00E241A9" w:rsidRDefault="00C518C5" w:rsidP="00E241A9">
      <w:pPr>
        <w:pStyle w:val="Title"/>
        <w:rPr>
          <w:sz w:val="56"/>
          <w:szCs w:val="56"/>
        </w:rPr>
      </w:pPr>
      <w:r w:rsidRPr="00E241A9">
        <w:rPr>
          <w:sz w:val="56"/>
          <w:szCs w:val="56"/>
        </w:rPr>
        <w:t>ALV Belangenvereniging Den Dolder</w:t>
      </w:r>
    </w:p>
    <w:p w:rsidR="00C518C5" w:rsidRPr="00F3475E" w:rsidRDefault="00C518C5" w:rsidP="00336EF4">
      <w:pPr>
        <w:rPr>
          <w:sz w:val="28"/>
          <w:szCs w:val="28"/>
        </w:rPr>
      </w:pPr>
      <w:r w:rsidRPr="00F3475E">
        <w:rPr>
          <w:sz w:val="28"/>
          <w:szCs w:val="28"/>
        </w:rPr>
        <w:t>25 Mei, 20:00 – 22:00, Pelita, Den Dolder</w:t>
      </w:r>
    </w:p>
    <w:p w:rsidR="00C518C5" w:rsidRPr="00B13856" w:rsidRDefault="00C518C5" w:rsidP="00B13856">
      <w:pPr>
        <w:pStyle w:val="Heading2"/>
        <w:rPr>
          <w:color w:val="auto"/>
        </w:rPr>
      </w:pPr>
      <w:r w:rsidRPr="00B13856">
        <w:rPr>
          <w:color w:val="auto"/>
        </w:rPr>
        <w:t>Ontvangt en koffie (20:00 – 20:15)</w:t>
      </w:r>
    </w:p>
    <w:p w:rsidR="00C518C5" w:rsidRPr="00E06D3A" w:rsidRDefault="00C518C5" w:rsidP="00E06D3A"/>
    <w:p w:rsidR="00C518C5" w:rsidRPr="00E241A9" w:rsidRDefault="00C518C5" w:rsidP="00E241A9">
      <w:pPr>
        <w:pStyle w:val="Title"/>
        <w:rPr>
          <w:sz w:val="40"/>
          <w:szCs w:val="40"/>
        </w:rPr>
      </w:pPr>
      <w:r w:rsidRPr="00E241A9">
        <w:rPr>
          <w:sz w:val="40"/>
          <w:szCs w:val="40"/>
        </w:rPr>
        <w:t>ALV (20:</w:t>
      </w:r>
      <w:r>
        <w:rPr>
          <w:sz w:val="40"/>
          <w:szCs w:val="40"/>
        </w:rPr>
        <w:t>15</w:t>
      </w:r>
      <w:r w:rsidRPr="00E241A9">
        <w:rPr>
          <w:sz w:val="40"/>
          <w:szCs w:val="40"/>
        </w:rPr>
        <w:t xml:space="preserve"> – 20:</w:t>
      </w:r>
      <w:r>
        <w:rPr>
          <w:sz w:val="40"/>
          <w:szCs w:val="40"/>
        </w:rPr>
        <w:t>30</w:t>
      </w:r>
      <w:r w:rsidRPr="00E241A9">
        <w:rPr>
          <w:sz w:val="40"/>
          <w:szCs w:val="40"/>
        </w:rPr>
        <w:t>)</w:t>
      </w:r>
    </w:p>
    <w:p w:rsidR="00C518C5" w:rsidRDefault="00C518C5" w:rsidP="00336EF4">
      <w:pPr>
        <w:pStyle w:val="ListParagraph"/>
        <w:numPr>
          <w:ilvl w:val="0"/>
          <w:numId w:val="1"/>
        </w:numPr>
      </w:pPr>
      <w:r>
        <w:t>Opening</w:t>
      </w:r>
    </w:p>
    <w:p w:rsidR="00C518C5" w:rsidRDefault="00C518C5" w:rsidP="00336EF4">
      <w:pPr>
        <w:pStyle w:val="ListParagraph"/>
        <w:numPr>
          <w:ilvl w:val="0"/>
          <w:numId w:val="1"/>
        </w:numPr>
      </w:pPr>
      <w:r>
        <w:t>Mededelingen en ingekomen berichten</w:t>
      </w:r>
    </w:p>
    <w:p w:rsidR="00C518C5" w:rsidRDefault="00C518C5" w:rsidP="00336EF4">
      <w:pPr>
        <w:pStyle w:val="ListParagraph"/>
        <w:numPr>
          <w:ilvl w:val="0"/>
          <w:numId w:val="1"/>
        </w:numPr>
      </w:pPr>
      <w:r>
        <w:t>Goedkeuring notulen verg. 17 mei 2011</w:t>
      </w:r>
    </w:p>
    <w:p w:rsidR="00C518C5" w:rsidRDefault="00C518C5" w:rsidP="00336EF4">
      <w:pPr>
        <w:pStyle w:val="ListParagraph"/>
        <w:numPr>
          <w:ilvl w:val="0"/>
          <w:numId w:val="1"/>
        </w:numPr>
      </w:pPr>
      <w:r>
        <w:t>Financiën</w:t>
      </w:r>
    </w:p>
    <w:p w:rsidR="00C518C5" w:rsidRDefault="00C518C5" w:rsidP="00336EF4">
      <w:pPr>
        <w:pStyle w:val="ListParagraph"/>
        <w:numPr>
          <w:ilvl w:val="1"/>
          <w:numId w:val="1"/>
        </w:numPr>
      </w:pPr>
      <w:bookmarkStart w:id="0" w:name="_GoBack"/>
      <w:r>
        <w:t>Bespreking financiële stukken over 2011</w:t>
      </w:r>
    </w:p>
    <w:bookmarkEnd w:id="0"/>
    <w:p w:rsidR="00C518C5" w:rsidRDefault="00C518C5" w:rsidP="00336EF4">
      <w:pPr>
        <w:pStyle w:val="ListParagraph"/>
        <w:numPr>
          <w:ilvl w:val="1"/>
          <w:numId w:val="1"/>
        </w:numPr>
      </w:pPr>
      <w:r>
        <w:t>Verslag kascontrole-commissie</w:t>
      </w:r>
    </w:p>
    <w:p w:rsidR="00C518C5" w:rsidRDefault="00C518C5" w:rsidP="00336EF4">
      <w:pPr>
        <w:pStyle w:val="ListParagraph"/>
        <w:numPr>
          <w:ilvl w:val="1"/>
          <w:numId w:val="1"/>
        </w:numPr>
      </w:pPr>
      <w:r>
        <w:t>Goedkeuring financiële stukken 2011 en decharge bestuur</w:t>
      </w:r>
    </w:p>
    <w:p w:rsidR="00C518C5" w:rsidRDefault="00C518C5" w:rsidP="00336EF4">
      <w:pPr>
        <w:pStyle w:val="ListParagraph"/>
        <w:numPr>
          <w:ilvl w:val="1"/>
          <w:numId w:val="1"/>
        </w:numPr>
      </w:pPr>
      <w:r>
        <w:t>Benoeming kascontrole-commissie 2012</w:t>
      </w:r>
    </w:p>
    <w:p w:rsidR="00C518C5" w:rsidRDefault="00C518C5" w:rsidP="00336EF4">
      <w:pPr>
        <w:pStyle w:val="ListParagraph"/>
        <w:numPr>
          <w:ilvl w:val="1"/>
          <w:numId w:val="1"/>
        </w:numPr>
      </w:pPr>
      <w:r>
        <w:t>Begroting 2012 en toelichting.</w:t>
      </w:r>
    </w:p>
    <w:p w:rsidR="00C518C5" w:rsidRDefault="00C518C5" w:rsidP="00336EF4">
      <w:pPr>
        <w:pStyle w:val="ListParagraph"/>
        <w:numPr>
          <w:ilvl w:val="0"/>
          <w:numId w:val="1"/>
        </w:numPr>
      </w:pPr>
      <w:r>
        <w:t>Samenstelling Bestuur; (her)benoemen van leden en aftreden van leden</w:t>
      </w:r>
    </w:p>
    <w:p w:rsidR="00C518C5" w:rsidRPr="00E241A9" w:rsidRDefault="00C518C5" w:rsidP="00E241A9">
      <w:pPr>
        <w:pStyle w:val="Title"/>
        <w:rPr>
          <w:sz w:val="40"/>
          <w:szCs w:val="40"/>
        </w:rPr>
      </w:pPr>
      <w:r w:rsidRPr="00E241A9">
        <w:rPr>
          <w:sz w:val="40"/>
          <w:szCs w:val="40"/>
        </w:rPr>
        <w:t>Actuele dossiers (20:</w:t>
      </w:r>
      <w:r>
        <w:rPr>
          <w:sz w:val="40"/>
          <w:szCs w:val="40"/>
        </w:rPr>
        <w:t>30</w:t>
      </w:r>
      <w:r w:rsidRPr="00E241A9">
        <w:rPr>
          <w:sz w:val="40"/>
          <w:szCs w:val="40"/>
        </w:rPr>
        <w:t xml:space="preserve"> -2</w:t>
      </w:r>
      <w:r>
        <w:rPr>
          <w:sz w:val="40"/>
          <w:szCs w:val="40"/>
        </w:rPr>
        <w:t>1</w:t>
      </w:r>
      <w:r w:rsidRPr="00E241A9">
        <w:rPr>
          <w:sz w:val="40"/>
          <w:szCs w:val="40"/>
        </w:rPr>
        <w:t>:</w:t>
      </w:r>
      <w:r>
        <w:rPr>
          <w:sz w:val="40"/>
          <w:szCs w:val="40"/>
        </w:rPr>
        <w:t>00</w:t>
      </w:r>
      <w:r w:rsidRPr="00E241A9">
        <w:rPr>
          <w:sz w:val="40"/>
          <w:szCs w:val="40"/>
        </w:rPr>
        <w:t>)</w:t>
      </w:r>
    </w:p>
    <w:p w:rsidR="00C518C5" w:rsidRDefault="00C518C5" w:rsidP="00542341">
      <w:pPr>
        <w:pStyle w:val="ListParagraph"/>
        <w:numPr>
          <w:ilvl w:val="1"/>
          <w:numId w:val="1"/>
        </w:numPr>
      </w:pPr>
      <w:r>
        <w:t xml:space="preserve">Een update en uw mening </w:t>
      </w:r>
    </w:p>
    <w:p w:rsidR="00C518C5" w:rsidRDefault="00C518C5" w:rsidP="00542341">
      <w:pPr>
        <w:pStyle w:val="ListParagraph"/>
        <w:numPr>
          <w:ilvl w:val="1"/>
          <w:numId w:val="1"/>
        </w:numPr>
      </w:pPr>
      <w:r>
        <w:t>Uw tips voor nieuwe onderwerpen</w:t>
      </w:r>
    </w:p>
    <w:p w:rsidR="00C518C5" w:rsidRPr="00E241A9" w:rsidRDefault="00C518C5" w:rsidP="00E241A9">
      <w:pPr>
        <w:pStyle w:val="Title"/>
        <w:rPr>
          <w:sz w:val="40"/>
          <w:szCs w:val="40"/>
        </w:rPr>
      </w:pPr>
      <w:r w:rsidRPr="00E241A9">
        <w:rPr>
          <w:sz w:val="40"/>
          <w:szCs w:val="40"/>
        </w:rPr>
        <w:t>Rondvraag</w:t>
      </w:r>
    </w:p>
    <w:p w:rsidR="00C518C5" w:rsidRPr="00B13856" w:rsidRDefault="00C518C5" w:rsidP="00AC0569">
      <w:pPr>
        <w:jc w:val="center"/>
        <w:rPr>
          <w:sz w:val="28"/>
          <w:szCs w:val="28"/>
        </w:rPr>
      </w:pPr>
    </w:p>
    <w:p w:rsidR="00C518C5" w:rsidRPr="00AC0569" w:rsidRDefault="00C518C5" w:rsidP="00AC0569">
      <w:pPr>
        <w:jc w:val="center"/>
        <w:rPr>
          <w:sz w:val="44"/>
        </w:rPr>
      </w:pPr>
      <w:r w:rsidRPr="00AC0569">
        <w:rPr>
          <w:sz w:val="44"/>
        </w:rPr>
        <w:t>-------------------------PAUZE--------------------------</w:t>
      </w:r>
    </w:p>
    <w:p w:rsidR="00C518C5" w:rsidRPr="00B13856" w:rsidRDefault="00C518C5" w:rsidP="00E241A9">
      <w:pPr>
        <w:pStyle w:val="Title"/>
        <w:rPr>
          <w:sz w:val="28"/>
          <w:szCs w:val="28"/>
        </w:rPr>
      </w:pPr>
    </w:p>
    <w:p w:rsidR="00C518C5" w:rsidRDefault="00C518C5" w:rsidP="00E241A9">
      <w:pPr>
        <w:pStyle w:val="Title"/>
        <w:rPr>
          <w:sz w:val="40"/>
          <w:szCs w:val="40"/>
        </w:rPr>
      </w:pPr>
    </w:p>
    <w:p w:rsidR="00C518C5" w:rsidRPr="00E241A9" w:rsidRDefault="00C518C5" w:rsidP="00E241A9">
      <w:pPr>
        <w:pStyle w:val="Title"/>
        <w:rPr>
          <w:sz w:val="40"/>
          <w:szCs w:val="40"/>
        </w:rPr>
      </w:pPr>
      <w:r w:rsidRPr="00E241A9">
        <w:rPr>
          <w:sz w:val="40"/>
          <w:szCs w:val="40"/>
        </w:rPr>
        <w:t>Gastpresentator (21:</w:t>
      </w:r>
      <w:r>
        <w:rPr>
          <w:sz w:val="40"/>
          <w:szCs w:val="40"/>
        </w:rPr>
        <w:t>10</w:t>
      </w:r>
      <w:r w:rsidRPr="00E241A9">
        <w:rPr>
          <w:sz w:val="40"/>
          <w:szCs w:val="40"/>
        </w:rPr>
        <w:t>-21:</w:t>
      </w:r>
      <w:r>
        <w:rPr>
          <w:sz w:val="40"/>
          <w:szCs w:val="40"/>
        </w:rPr>
        <w:t>40</w:t>
      </w:r>
      <w:r w:rsidRPr="00E241A9">
        <w:rPr>
          <w:sz w:val="40"/>
          <w:szCs w:val="40"/>
        </w:rPr>
        <w:t>)</w:t>
      </w:r>
      <w:r>
        <w:rPr>
          <w:sz w:val="40"/>
          <w:szCs w:val="40"/>
        </w:rPr>
        <w:t>, Steven Mc. Gowen</w:t>
      </w:r>
    </w:p>
    <w:p w:rsidR="00C518C5" w:rsidRDefault="00C518C5" w:rsidP="00992015">
      <w:r>
        <w:t xml:space="preserve">De heer Steven </w:t>
      </w:r>
      <w:r w:rsidRPr="00336EF4">
        <w:t>Mc.</w:t>
      </w:r>
      <w:r>
        <w:t xml:space="preserve"> </w:t>
      </w:r>
      <w:r w:rsidRPr="00336EF4">
        <w:t>Gowan</w:t>
      </w:r>
      <w:r>
        <w:t>, wijkagent Den Dolder, presenteert de criminaliteitscijfers Den Dolder</w:t>
      </w:r>
    </w:p>
    <w:p w:rsidR="00C518C5" w:rsidRDefault="00C518C5" w:rsidP="001C4696"/>
    <w:p w:rsidR="00C518C5" w:rsidRDefault="00C518C5" w:rsidP="00AC0569">
      <w:pPr>
        <w:pStyle w:val="Title"/>
        <w:rPr>
          <w:sz w:val="40"/>
          <w:szCs w:val="40"/>
        </w:rPr>
      </w:pPr>
      <w:r w:rsidRPr="00E241A9">
        <w:rPr>
          <w:sz w:val="40"/>
          <w:szCs w:val="40"/>
        </w:rPr>
        <w:t>Sluiting gevolgd door een borrel</w:t>
      </w:r>
    </w:p>
    <w:sectPr w:rsidR="00C518C5" w:rsidSect="003346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1E75BE"/>
    <w:multiLevelType w:val="hybridMultilevel"/>
    <w:tmpl w:val="09B23B8A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C4696"/>
    <w:rsid w:val="001C4696"/>
    <w:rsid w:val="00256877"/>
    <w:rsid w:val="00334650"/>
    <w:rsid w:val="00336EF4"/>
    <w:rsid w:val="003E54EE"/>
    <w:rsid w:val="0042576F"/>
    <w:rsid w:val="00542341"/>
    <w:rsid w:val="0073463C"/>
    <w:rsid w:val="007A41AA"/>
    <w:rsid w:val="00992015"/>
    <w:rsid w:val="00AC0569"/>
    <w:rsid w:val="00B13856"/>
    <w:rsid w:val="00C518C5"/>
    <w:rsid w:val="00E06D3A"/>
    <w:rsid w:val="00E241A9"/>
    <w:rsid w:val="00F347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4650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92015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13856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92015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B13856"/>
    <w:rPr>
      <w:rFonts w:ascii="Cambria" w:hAnsi="Cambria" w:cs="Times New Roman"/>
      <w:b/>
      <w:bCs/>
      <w:color w:val="4F81BD"/>
      <w:sz w:val="26"/>
      <w:szCs w:val="26"/>
    </w:rPr>
  </w:style>
  <w:style w:type="paragraph" w:styleId="ListParagraph">
    <w:name w:val="List Paragraph"/>
    <w:basedOn w:val="Normal"/>
    <w:uiPriority w:val="99"/>
    <w:qFormat/>
    <w:rsid w:val="00336EF4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99"/>
    <w:qFormat/>
    <w:rsid w:val="00E241A9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locked/>
    <w:rsid w:val="00E241A9"/>
    <w:rPr>
      <w:rFonts w:ascii="Cambria" w:hAnsi="Cambria" w:cs="Times New Roman"/>
      <w:color w:val="17365D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143</TotalTime>
  <Pages>1</Pages>
  <Words>126</Words>
  <Characters>698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ALV Belangenvereniging Den Dolder</dc:title>
  <dc:subject/>
  <dc:creator>vanleeuwen</dc:creator>
  <cp:keywords/>
  <dc:description/>
  <cp:lastModifiedBy>Jan Scherphuis</cp:lastModifiedBy>
  <cp:revision>2</cp:revision>
  <cp:lastPrinted>2012-05-12T19:08:00Z</cp:lastPrinted>
  <dcterms:created xsi:type="dcterms:W3CDTF">2012-05-12T21:28:00Z</dcterms:created>
  <dcterms:modified xsi:type="dcterms:W3CDTF">2012-05-12T21:28:00Z</dcterms:modified>
</cp:coreProperties>
</file>